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E44" w:rsidRPr="00213759" w:rsidRDefault="00213759" w:rsidP="00213759">
      <w:pPr>
        <w:pStyle w:val="Nadpis1"/>
        <w:jc w:val="center"/>
        <w:rPr>
          <w:sz w:val="44"/>
        </w:rPr>
      </w:pPr>
      <w:r w:rsidRPr="00A75687">
        <w:rPr>
          <w:sz w:val="40"/>
        </w:rPr>
        <w:t xml:space="preserve">Prádelna Odborného léčebného ústavu Paseka, p. </w:t>
      </w:r>
      <w:r w:rsidRPr="00213759">
        <w:rPr>
          <w:sz w:val="44"/>
        </w:rPr>
        <w:t>o.</w:t>
      </w:r>
    </w:p>
    <w:p w:rsidR="00213759" w:rsidRPr="00213759" w:rsidRDefault="00213759" w:rsidP="00213759">
      <w:pPr>
        <w:rPr>
          <w:sz w:val="36"/>
        </w:rPr>
      </w:pPr>
    </w:p>
    <w:p w:rsidR="00213759" w:rsidRPr="00213759" w:rsidRDefault="00213759" w:rsidP="00213759">
      <w:pPr>
        <w:jc w:val="center"/>
        <w:rPr>
          <w:sz w:val="36"/>
        </w:rPr>
      </w:pPr>
      <w:r w:rsidRPr="00213759">
        <w:rPr>
          <w:sz w:val="36"/>
        </w:rPr>
        <w:t>nabízí</w:t>
      </w:r>
      <w:bookmarkStart w:id="0" w:name="_GoBack"/>
      <w:bookmarkEnd w:id="0"/>
    </w:p>
    <w:p w:rsidR="00213759" w:rsidRDefault="00213759" w:rsidP="00213759"/>
    <w:p w:rsidR="00213759" w:rsidRDefault="00213759" w:rsidP="00213759">
      <w:pPr>
        <w:rPr>
          <w:b/>
          <w:sz w:val="28"/>
        </w:rPr>
      </w:pPr>
      <w:r w:rsidRPr="00213759">
        <w:rPr>
          <w:b/>
          <w:sz w:val="28"/>
        </w:rPr>
        <w:t xml:space="preserve">praní a mandlování pro firmy, malé organizace i fyzické osoby </w:t>
      </w:r>
      <w:r w:rsidR="00A75687">
        <w:rPr>
          <w:b/>
          <w:sz w:val="28"/>
        </w:rPr>
        <w:t xml:space="preserve">zejména </w:t>
      </w:r>
      <w:r w:rsidRPr="00213759">
        <w:rPr>
          <w:b/>
          <w:sz w:val="28"/>
        </w:rPr>
        <w:t>v</w:t>
      </w:r>
      <w:r w:rsidR="00A75687">
        <w:rPr>
          <w:b/>
          <w:sz w:val="28"/>
        </w:rPr>
        <w:t xml:space="preserve"> tomto</w:t>
      </w:r>
      <w:r w:rsidRPr="00213759">
        <w:rPr>
          <w:b/>
          <w:sz w:val="28"/>
        </w:rPr>
        <w:t> sortimentu:</w:t>
      </w:r>
    </w:p>
    <w:p w:rsidR="00A75687" w:rsidRPr="00213759" w:rsidRDefault="00A75687" w:rsidP="00213759">
      <w:pPr>
        <w:rPr>
          <w:b/>
          <w:sz w:val="28"/>
        </w:rPr>
      </w:pPr>
    </w:p>
    <w:p w:rsidR="00A75687" w:rsidRPr="00A75687" w:rsidRDefault="00A75687" w:rsidP="00A75687">
      <w:pPr>
        <w:rPr>
          <w:sz w:val="28"/>
        </w:rPr>
      </w:pPr>
      <w:r w:rsidRPr="00A75687">
        <w:rPr>
          <w:sz w:val="28"/>
        </w:rPr>
        <w:t>-ložní prádlo</w:t>
      </w:r>
    </w:p>
    <w:p w:rsidR="00A75687" w:rsidRPr="00A75687" w:rsidRDefault="00A75687" w:rsidP="00A75687">
      <w:pPr>
        <w:rPr>
          <w:sz w:val="28"/>
        </w:rPr>
      </w:pPr>
      <w:r w:rsidRPr="00A75687">
        <w:rPr>
          <w:sz w:val="28"/>
        </w:rPr>
        <w:t>-osobní prádlo</w:t>
      </w:r>
    </w:p>
    <w:p w:rsidR="00A75687" w:rsidRPr="00A75687" w:rsidRDefault="00A75687" w:rsidP="00A75687">
      <w:pPr>
        <w:rPr>
          <w:sz w:val="28"/>
        </w:rPr>
      </w:pPr>
      <w:r w:rsidRPr="00A75687">
        <w:rPr>
          <w:sz w:val="28"/>
        </w:rPr>
        <w:t>-pracovní oděvy</w:t>
      </w:r>
    </w:p>
    <w:p w:rsidR="00213759" w:rsidRPr="00A75687" w:rsidRDefault="00A75687" w:rsidP="00A75687">
      <w:pPr>
        <w:rPr>
          <w:sz w:val="36"/>
        </w:rPr>
      </w:pPr>
      <w:r w:rsidRPr="00A75687">
        <w:rPr>
          <w:sz w:val="28"/>
        </w:rPr>
        <w:t>-ubrusy</w:t>
      </w:r>
    </w:p>
    <w:p w:rsidR="00213759" w:rsidRPr="00213759" w:rsidRDefault="00213759" w:rsidP="00213759">
      <w:pPr>
        <w:rPr>
          <w:sz w:val="28"/>
        </w:rPr>
      </w:pPr>
    </w:p>
    <w:p w:rsidR="00213759" w:rsidRPr="00213759" w:rsidRDefault="00213759" w:rsidP="00213759">
      <w:pPr>
        <w:rPr>
          <w:sz w:val="28"/>
        </w:rPr>
      </w:pPr>
      <w:r w:rsidRPr="00213759">
        <w:rPr>
          <w:sz w:val="28"/>
        </w:rPr>
        <w:t>Odvoz a dovoz prádla je možný po předchozí domluvě.</w:t>
      </w:r>
    </w:p>
    <w:p w:rsidR="00213759" w:rsidRPr="00213759" w:rsidRDefault="00213759" w:rsidP="00213759">
      <w:pPr>
        <w:rPr>
          <w:sz w:val="28"/>
        </w:rPr>
      </w:pPr>
    </w:p>
    <w:p w:rsidR="00213759" w:rsidRPr="00213759" w:rsidRDefault="00213759" w:rsidP="00213759">
      <w:pPr>
        <w:rPr>
          <w:sz w:val="28"/>
        </w:rPr>
      </w:pPr>
      <w:r w:rsidRPr="00213759">
        <w:rPr>
          <w:sz w:val="28"/>
        </w:rPr>
        <w:t>Aktuálně platný ceník přikládáme.</w:t>
      </w:r>
    </w:p>
    <w:p w:rsidR="00213759" w:rsidRPr="00213759" w:rsidRDefault="00213759" w:rsidP="00213759">
      <w:pPr>
        <w:rPr>
          <w:sz w:val="28"/>
        </w:rPr>
      </w:pPr>
    </w:p>
    <w:p w:rsidR="00213759" w:rsidRPr="00213759" w:rsidRDefault="00213759" w:rsidP="00213759">
      <w:pPr>
        <w:rPr>
          <w:sz w:val="28"/>
        </w:rPr>
      </w:pPr>
      <w:r w:rsidRPr="00213759">
        <w:rPr>
          <w:sz w:val="28"/>
        </w:rPr>
        <w:t>Kontakt:</w:t>
      </w:r>
    </w:p>
    <w:p w:rsidR="00213759" w:rsidRPr="00213759" w:rsidRDefault="00213759" w:rsidP="00213759">
      <w:pPr>
        <w:rPr>
          <w:sz w:val="28"/>
        </w:rPr>
      </w:pPr>
    </w:p>
    <w:p w:rsidR="00213759" w:rsidRPr="00213759" w:rsidRDefault="00213759" w:rsidP="00213759">
      <w:pPr>
        <w:rPr>
          <w:b/>
          <w:sz w:val="28"/>
        </w:rPr>
      </w:pPr>
      <w:r w:rsidRPr="00213759">
        <w:rPr>
          <w:b/>
          <w:sz w:val="28"/>
        </w:rPr>
        <w:t>Zdeňka Fuchsová</w:t>
      </w:r>
    </w:p>
    <w:p w:rsidR="00213759" w:rsidRPr="00213759" w:rsidRDefault="00213759" w:rsidP="00213759">
      <w:pPr>
        <w:rPr>
          <w:sz w:val="28"/>
        </w:rPr>
      </w:pPr>
      <w:r w:rsidRPr="00213759">
        <w:rPr>
          <w:sz w:val="28"/>
        </w:rPr>
        <w:t xml:space="preserve"> vedoucí prádelny a úklidu</w:t>
      </w:r>
    </w:p>
    <w:p w:rsidR="00213759" w:rsidRPr="00213759" w:rsidRDefault="00213759" w:rsidP="00213759">
      <w:pPr>
        <w:rPr>
          <w:sz w:val="28"/>
        </w:rPr>
      </w:pPr>
      <w:proofErr w:type="spellStart"/>
      <w:r w:rsidRPr="00213759">
        <w:rPr>
          <w:sz w:val="28"/>
        </w:rPr>
        <w:t>Tlf</w:t>
      </w:r>
      <w:proofErr w:type="spellEnd"/>
      <w:r w:rsidRPr="00213759">
        <w:rPr>
          <w:sz w:val="28"/>
        </w:rPr>
        <w:t>.:         585 007 990</w:t>
      </w:r>
    </w:p>
    <w:p w:rsidR="00213759" w:rsidRPr="00213759" w:rsidRDefault="00213759" w:rsidP="00213759">
      <w:pPr>
        <w:rPr>
          <w:sz w:val="28"/>
        </w:rPr>
      </w:pPr>
      <w:r w:rsidRPr="00213759">
        <w:rPr>
          <w:sz w:val="28"/>
        </w:rPr>
        <w:t>e-mail:   fuchsova@olupaseka.cz</w:t>
      </w:r>
    </w:p>
    <w:sectPr w:rsidR="00213759" w:rsidRPr="00213759" w:rsidSect="004259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5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759" w:rsidRDefault="00213759" w:rsidP="0042599C">
      <w:pPr>
        <w:spacing w:after="0" w:line="240" w:lineRule="auto"/>
      </w:pPr>
      <w:r>
        <w:separator/>
      </w:r>
    </w:p>
  </w:endnote>
  <w:endnote w:type="continuationSeparator" w:id="0">
    <w:p w:rsidR="00213759" w:rsidRDefault="00213759" w:rsidP="00425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75" w:rsidRDefault="004D637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75" w:rsidRDefault="004D637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75" w:rsidRDefault="004D63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759" w:rsidRDefault="00213759" w:rsidP="0042599C">
      <w:pPr>
        <w:spacing w:after="0" w:line="240" w:lineRule="auto"/>
      </w:pPr>
      <w:r>
        <w:separator/>
      </w:r>
    </w:p>
  </w:footnote>
  <w:footnote w:type="continuationSeparator" w:id="0">
    <w:p w:rsidR="00213759" w:rsidRDefault="00213759" w:rsidP="00425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99C" w:rsidRDefault="00A7568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03532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99C" w:rsidRDefault="00A7568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03533" o:spid="_x0000_s2063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99C" w:rsidRDefault="00A7568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403531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A2455"/>
    <w:multiLevelType w:val="hybridMultilevel"/>
    <w:tmpl w:val="C9D218C0"/>
    <w:lvl w:ilvl="0" w:tplc="E006F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59"/>
    <w:rsid w:val="000D3F9F"/>
    <w:rsid w:val="00213759"/>
    <w:rsid w:val="003D0A54"/>
    <w:rsid w:val="0042599C"/>
    <w:rsid w:val="004D6375"/>
    <w:rsid w:val="004F265F"/>
    <w:rsid w:val="00603D3E"/>
    <w:rsid w:val="0063609B"/>
    <w:rsid w:val="00A75687"/>
    <w:rsid w:val="00B472CB"/>
    <w:rsid w:val="00B70E42"/>
    <w:rsid w:val="00DC7E44"/>
    <w:rsid w:val="00F27390"/>
    <w:rsid w:val="00F3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9C4F41C7-EABC-448E-A462-F5A36471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27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5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599C"/>
  </w:style>
  <w:style w:type="paragraph" w:styleId="Zpat">
    <w:name w:val="footer"/>
    <w:basedOn w:val="Normln"/>
    <w:link w:val="ZpatChar"/>
    <w:uiPriority w:val="99"/>
    <w:unhideWhenUsed/>
    <w:rsid w:val="00425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599C"/>
  </w:style>
  <w:style w:type="character" w:customStyle="1" w:styleId="Nadpis1Char">
    <w:name w:val="Nadpis 1 Char"/>
    <w:basedOn w:val="Standardnpsmoodstavce"/>
    <w:link w:val="Nadpis1"/>
    <w:uiPriority w:val="9"/>
    <w:rsid w:val="00F273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A75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sablony\A4_ba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A4_bar</Template>
  <TotalTime>11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Čeladník Miroslav</dc:creator>
  <cp:lastModifiedBy>Čeladník Miroslav</cp:lastModifiedBy>
  <cp:revision>2</cp:revision>
  <dcterms:created xsi:type="dcterms:W3CDTF">2024-02-07T10:06:00Z</dcterms:created>
  <dcterms:modified xsi:type="dcterms:W3CDTF">2024-02-07T13:04:00Z</dcterms:modified>
</cp:coreProperties>
</file>